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8959CB7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78959CB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8959CB2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D9D9D9"/>
          </w:tcPr>
          <w:p w14:paraId="78959CB3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proofErr w:type="gramStart"/>
            <w:r w:rsidRPr="007A49B1">
              <w:rPr>
                <w:b/>
                <w:sz w:val="20"/>
                <w:szCs w:val="20"/>
              </w:rPr>
              <w:t>of  risk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78959CB4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8959CB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78959CB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14:paraId="78959CBE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78959C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959CB9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8959CB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8959CB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8959CB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78959C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78959CBF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8959CC6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8959CC0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78959CC1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78959CC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8959CC3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78959CC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8959CC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8959CC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8959CC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78959CC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78959CC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78959CC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78959CC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78959CCC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78959CCD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78959CC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8349D7" w:rsidRPr="001C60E8" w14:paraId="78959CD8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78959CD0" w14:textId="77777777" w:rsidR="008349D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Example:</w:t>
            </w:r>
          </w:p>
          <w:p w14:paraId="78959CD1" w14:textId="77777777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 – fire</w:t>
            </w:r>
          </w:p>
          <w:p w14:paraId="78959CD2" w14:textId="77777777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 – smoke inhalation / burns</w:t>
            </w:r>
          </w:p>
        </w:tc>
        <w:tc>
          <w:tcPr>
            <w:tcW w:w="1556" w:type="dxa"/>
            <w:shd w:val="clear" w:color="auto" w:fill="auto"/>
          </w:tcPr>
          <w:p w14:paraId="78959CD3" w14:textId="77777777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Leaders, Vistors,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D4" w14:textId="77777777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Smoke- Use of dry wood, check wind direction, Stand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78959CD5" w14:textId="77777777" w:rsidR="005C3B4F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Burns- Safe distance from fire, extra wood place on cafefully, teach Scouts good practice around fires, burns/first aid kit easily avaible.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  <w:p w14:paraId="78959CD6" w14:textId="77777777" w:rsidR="008349D7" w:rsidRPr="000D3460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8959CD7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78959CD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78959CD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D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D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E2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8959CDE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D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E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E7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78959CE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E4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E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EC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8959CE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E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E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F1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78959CED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EE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F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F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8959CF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F4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F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F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8959CF7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F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F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8959CFC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59CFF" w14:textId="77777777" w:rsidR="009F46F0" w:rsidRDefault="009F46F0">
      <w:r>
        <w:separator/>
      </w:r>
    </w:p>
  </w:endnote>
  <w:endnote w:type="continuationSeparator" w:id="0">
    <w:p w14:paraId="78959D00" w14:textId="77777777" w:rsidR="009F46F0" w:rsidRDefault="009F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E59DB8-1DC3-EA46-B5EF-A52698413955}"/>
    <w:embedBold r:id="rId2" w:fontKey="{B46793F3-4779-3848-80F8-994F693D2D3D}"/>
    <w:embedItalic r:id="rId3" w:fontKey="{54F1EA9E-737F-5C4A-8576-0AD87F76F54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C96383E-3B2B-FA46-849E-3F0975D538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0280F54-2B99-A34F-8FDC-4F672956488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0A3047A-41E1-744D-AE2C-624BA0288F7A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1E4E3D18-FD45-4549-A254-4F78EA925B1E}"/>
    <w:embedBold r:id="rId8" w:fontKey="{0110029B-8A31-1C46-99CE-8448DEDF5608}"/>
    <w:embedItalic r:id="rId9" w:fontKey="{7BFC0522-2EB0-B647-AC58-EE66BA7ECC87}"/>
    <w:embedBoldItalic r:id="rId10" w:fontKey="{D3BAC458-ECC6-4E47-84F8-0658256B370F}"/>
  </w:font>
  <w:font w:name="NunitoSans-Light">
    <w:altName w:val="Times New Roman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4D5DB363-3D51-6147-A2CD-3766F8763133}"/>
    <w:embedBold r:id="rId13" w:fontKey="{00EE00CE-5669-D24D-A2C5-5C0A85D59357}"/>
    <w:embedBoldItalic r:id="rId14" w:fontKey="{74A243E2-FBC5-B842-85EA-DFF312023F9B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F9B78DC7-C40C-7747-8F11-AF61E3239F1C}"/>
  </w:font>
  <w:font w:name="Nunito Light">
    <w:altName w:val="Courier New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1AB1E3F4-9D66-FD41-B412-F325D24802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C47C9A78-30B5-294C-A026-DC8911A3E6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13ED9B06-D4CA-B845-A0B2-6D9BAD5F2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59D02" w14:textId="3136AAB2" w:rsidR="0066293D" w:rsidRPr="00CE188D" w:rsidRDefault="00742176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59264" behindDoc="0" locked="1" layoutInCell="1" allowOverlap="1" wp14:anchorId="193F2A29" wp14:editId="0E45A8EA">
          <wp:simplePos x="0" y="0"/>
          <wp:positionH relativeFrom="column">
            <wp:posOffset>8241665</wp:posOffset>
          </wp:positionH>
          <wp:positionV relativeFrom="page">
            <wp:posOffset>6670040</wp:posOffset>
          </wp:positionV>
          <wp:extent cx="1562100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</w:t>
    </w:r>
    <w:proofErr w:type="spellStart"/>
    <w:r w:rsidR="0066293D" w:rsidRPr="00CE188D">
      <w:t>found</w:t>
    </w:r>
    <w:proofErr w:type="spellEnd"/>
    <w:r w:rsidR="0066293D" w:rsidRPr="00CE188D">
      <w:t xml:space="preserve"> in the </w:t>
    </w:r>
    <w:r w:rsidR="0066293D" w:rsidRPr="00CE188D">
      <w:rPr>
        <w:b/>
        <w:i/>
      </w:rPr>
      <w:t xml:space="preserve">Safety Checklist for </w:t>
    </w:r>
    <w:proofErr w:type="spellStart"/>
    <w:r w:rsidR="0066293D" w:rsidRPr="00CE188D">
      <w:rPr>
        <w:b/>
        <w:i/>
      </w:rPr>
      <w:t>Leaders</w:t>
    </w:r>
    <w:proofErr w:type="spellEnd"/>
    <w:r w:rsidR="0066293D" w:rsidRPr="00CE188D">
      <w:t xml:space="preserve"> and </w:t>
    </w:r>
    <w:proofErr w:type="spellStart"/>
    <w:r w:rsidR="0066293D" w:rsidRPr="00CE188D">
      <w:t>other</w:t>
    </w:r>
    <w:proofErr w:type="spellEnd"/>
    <w:r w:rsidR="0066293D" w:rsidRPr="00CE188D">
      <w:t xml:space="preserve"> information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78959D03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59CFD" w14:textId="77777777" w:rsidR="009F46F0" w:rsidRDefault="009F46F0">
      <w:r>
        <w:separator/>
      </w:r>
    </w:p>
  </w:footnote>
  <w:footnote w:type="continuationSeparator" w:id="0">
    <w:p w14:paraId="78959CFE" w14:textId="77777777" w:rsidR="009F46F0" w:rsidRDefault="009F4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59D01" w14:textId="77777777" w:rsidR="008349D7" w:rsidRPr="008349D7" w:rsidRDefault="008349D7" w:rsidP="008349D7">
    <w:pPr>
      <w:pStyle w:val="Heading4"/>
    </w:pPr>
    <w: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4E63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176"/>
    <w:rsid w:val="007427DF"/>
    <w:rsid w:val="00756C1A"/>
    <w:rsid w:val="007571A7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9F46F0"/>
    <w:rsid w:val="00A17A3E"/>
    <w:rsid w:val="00A30463"/>
    <w:rsid w:val="00A56BF0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959CB1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Safety\Risk%20Assessment\2020%20RA%20project\Risk%20assessment%20form%20June%2020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3F0B58-466F-4516-AA77-3651CE63B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W:\Safety\Risk Assessment\2020 RA project\Risk assessment form June 2020.dot</Template>
  <TotalTime>0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4</cp:revision>
  <cp:lastPrinted>2019-01-31T08:56:00Z</cp:lastPrinted>
  <dcterms:created xsi:type="dcterms:W3CDTF">2020-08-05T14:08:00Z</dcterms:created>
  <dcterms:modified xsi:type="dcterms:W3CDTF">2020-08-23T17:36:00Z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